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CDE81" w14:textId="6AD49A46" w:rsidR="00857694" w:rsidRPr="00CF3213" w:rsidRDefault="003E2757" w:rsidP="003E2757">
      <w:pPr>
        <w:pStyle w:val="parrafo"/>
        <w:jc w:val="right"/>
        <w:rPr>
          <w:rFonts w:ascii="Verdana" w:hAnsi="Verdana" w:cs="Tahoma"/>
          <w:b/>
          <w:sz w:val="20"/>
          <w:szCs w:val="20"/>
        </w:rPr>
      </w:pPr>
      <w:r w:rsidRPr="00CF3213">
        <w:rPr>
          <w:rFonts w:ascii="Verdana" w:hAnsi="Verdana" w:cs="Tahoma"/>
          <w:b/>
          <w:sz w:val="20"/>
          <w:szCs w:val="20"/>
        </w:rPr>
        <w:t>Procedimiento 2727</w:t>
      </w: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1343"/>
        <w:gridCol w:w="1347"/>
        <w:gridCol w:w="1387"/>
        <w:gridCol w:w="1357"/>
        <w:gridCol w:w="1349"/>
        <w:gridCol w:w="1321"/>
      </w:tblGrid>
      <w:tr w:rsidR="00716621" w:rsidRPr="00CF3213" w14:paraId="64874D9C" w14:textId="77777777" w:rsidTr="00B61D46">
        <w:trPr>
          <w:cantSplit/>
          <w:trHeight w:val="82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254B3C" w14:textId="6A1589C1" w:rsidR="00716621" w:rsidRPr="00CF3213" w:rsidRDefault="00716621" w:rsidP="00B61D46">
            <w:pPr>
              <w:pStyle w:val="imagen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>A</w:t>
            </w:r>
            <w:r w:rsidR="004B2C86"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>NEXO</w:t>
            </w:r>
            <w:r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 I.</w:t>
            </w:r>
          </w:p>
          <w:p w14:paraId="60C44491" w14:textId="77777777" w:rsidR="00716621" w:rsidRPr="00CF3213" w:rsidRDefault="00716621" w:rsidP="00B61D46">
            <w:pPr>
              <w:pStyle w:val="imagen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>Solicitud del Distintivo de Igualdad de la Región de Murcia</w:t>
            </w:r>
          </w:p>
        </w:tc>
      </w:tr>
      <w:tr w:rsidR="00716621" w:rsidRPr="00CF3213" w14:paraId="1DC61115" w14:textId="77777777" w:rsidTr="00B61D46">
        <w:trPr>
          <w:cantSplit/>
          <w:trHeight w:val="624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938D5" w14:textId="1B6E6DDF" w:rsidR="00716621" w:rsidRPr="00CF3213" w:rsidRDefault="00632E69" w:rsidP="00313316">
            <w:pPr>
              <w:pStyle w:val="imagen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1. DATOS DE LA CONVOCATORIA CORRESPONDIENTE AL AÑO </w:t>
            </w:r>
          </w:p>
        </w:tc>
      </w:tr>
      <w:tr w:rsidR="00716621" w:rsidRPr="00CF3213" w14:paraId="162CD38F" w14:textId="77777777" w:rsidTr="00B61D46">
        <w:trPr>
          <w:cantSplit/>
          <w:trHeight w:val="22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13F7" w14:textId="5CF03ABC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2E93CB02" w14:textId="77777777" w:rsidTr="00632E69">
        <w:trPr>
          <w:cantSplit/>
          <w:trHeight w:val="765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BCCCD8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Centro Directivo:</w:t>
            </w:r>
          </w:p>
        </w:tc>
        <w:tc>
          <w:tcPr>
            <w:tcW w:w="8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B67A3" w14:textId="5A075012" w:rsidR="00716621" w:rsidRPr="00CF3213" w:rsidRDefault="00716621" w:rsidP="00B234F7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 xml:space="preserve">Dirección General de Mujer </w:t>
            </w:r>
            <w:r w:rsidR="00EC292F" w:rsidRPr="00CF3213">
              <w:rPr>
                <w:rFonts w:ascii="Verdana" w:hAnsi="Verdana" w:cs="Tahoma"/>
                <w:sz w:val="20"/>
                <w:szCs w:val="20"/>
              </w:rPr>
              <w:t>y</w:t>
            </w:r>
            <w:r w:rsidR="00B234F7" w:rsidRPr="00CF3213">
              <w:rPr>
                <w:rFonts w:ascii="Verdana" w:hAnsi="Verdana" w:cs="Tahoma"/>
                <w:sz w:val="20"/>
                <w:szCs w:val="20"/>
              </w:rPr>
              <w:t xml:space="preserve"> Prevención de la Violencia de Género</w:t>
            </w:r>
            <w:r w:rsidR="00632E69" w:rsidRPr="00CF3213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</w:tr>
      <w:tr w:rsidR="00716621" w:rsidRPr="00CF3213" w14:paraId="02496D76" w14:textId="77777777" w:rsidTr="00B61D46">
        <w:trPr>
          <w:cantSplit/>
          <w:trHeight w:val="263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C9B0" w14:textId="3F9F4A3F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0FF00699" w14:textId="77777777" w:rsidTr="00632E69">
        <w:trPr>
          <w:cantSplit/>
          <w:trHeight w:val="765"/>
        </w:trPr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F8F98B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Denominación de la convocatoria:</w:t>
            </w:r>
          </w:p>
        </w:tc>
        <w:tc>
          <w:tcPr>
            <w:tcW w:w="67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A33BF" w14:textId="1A9D5E7F" w:rsidR="00716621" w:rsidRPr="00CF3213" w:rsidRDefault="00634FCE" w:rsidP="00B61D46">
            <w:pPr>
              <w:pStyle w:val="imagen"/>
              <w:rPr>
                <w:rFonts w:ascii="Verdana" w:hAnsi="Verdana" w:cs="Tahoma"/>
                <w:b/>
                <w:sz w:val="20"/>
                <w:szCs w:val="20"/>
              </w:rPr>
            </w:pPr>
            <w:r>
              <w:rPr>
                <w:rFonts w:ascii="Verdana" w:hAnsi="Verdana" w:cs="Tahoma"/>
                <w:b/>
                <w:sz w:val="20"/>
                <w:szCs w:val="20"/>
              </w:rPr>
              <w:t>DISTIN</w:t>
            </w:r>
            <w:r w:rsidR="00716621" w:rsidRPr="00CF3213">
              <w:rPr>
                <w:rFonts w:ascii="Verdana" w:hAnsi="Verdana" w:cs="Tahoma"/>
                <w:b/>
                <w:sz w:val="20"/>
                <w:szCs w:val="20"/>
              </w:rPr>
              <w:t>TIVO DE IGUALDAD DE LA REGIÓN DE MURCIA</w:t>
            </w:r>
          </w:p>
        </w:tc>
      </w:tr>
      <w:tr w:rsidR="00716621" w:rsidRPr="00CF3213" w14:paraId="7416B51E" w14:textId="77777777" w:rsidTr="00B61D46">
        <w:trPr>
          <w:cantSplit/>
          <w:trHeight w:val="31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D7C1" w14:textId="1715EFDA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7B03567C" w14:textId="77777777" w:rsidTr="00B61D46">
        <w:trPr>
          <w:cantSplit/>
          <w:trHeight w:val="624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2F2DF8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</w:rPr>
              <w:t>2. DATOS DE LA EMPRESA CANDIDATA</w:t>
            </w:r>
          </w:p>
        </w:tc>
      </w:tr>
      <w:tr w:rsidR="00716621" w:rsidRPr="00CF3213" w14:paraId="5CBE64ED" w14:textId="77777777" w:rsidTr="00B61D46">
        <w:trPr>
          <w:cantSplit/>
          <w:trHeight w:val="22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D99E" w14:textId="6DE220EC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3ED00850" w14:textId="77777777" w:rsidTr="00632E69">
        <w:trPr>
          <w:cantSplit/>
          <w:trHeight w:val="435"/>
        </w:trPr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32D2D5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Nombre o razón social</w:t>
            </w:r>
          </w:p>
        </w:tc>
        <w:tc>
          <w:tcPr>
            <w:tcW w:w="67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FD16" w14:textId="26DFAC4F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5DE37656" w14:textId="77777777" w:rsidTr="00632E69">
        <w:trPr>
          <w:cantSplit/>
          <w:trHeight w:val="360"/>
        </w:trPr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DBBE4D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Forma jurídica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076A1" w14:textId="6263B9E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73AC1F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NIF/NIE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EC7F" w14:textId="09822F78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79325800" w14:textId="77777777" w:rsidTr="00B61D46">
        <w:trPr>
          <w:cantSplit/>
          <w:trHeight w:val="22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B5E7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 </w:t>
            </w:r>
          </w:p>
        </w:tc>
      </w:tr>
      <w:tr w:rsidR="00716621" w:rsidRPr="00CF3213" w14:paraId="3A4444CC" w14:textId="77777777" w:rsidTr="00632E69">
        <w:trPr>
          <w:cantSplit/>
          <w:trHeight w:val="945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6E639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Nombre del/de la representante legal o apoderado/a, de quien se proporciona el poder y firma la candidatura, incluidos sus anexos: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D3AD" w14:textId="452E789E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B76BD1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Cargo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EDD8" w14:textId="22D61221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6A5D3847" w14:textId="77777777" w:rsidTr="00632E69">
        <w:trPr>
          <w:cantSplit/>
          <w:trHeight w:val="36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100AF7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Objeto social</w:t>
            </w:r>
          </w:p>
        </w:tc>
        <w:tc>
          <w:tcPr>
            <w:tcW w:w="8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A329" w14:textId="2E09B340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493F9137" w14:textId="77777777" w:rsidTr="00632E69">
        <w:trPr>
          <w:cantSplit/>
          <w:trHeight w:val="105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44FA93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Nacionalidad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99C5" w14:textId="3E3DD293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10CF2B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Fecha de inicio de la actividad en la Región de Murcia.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6BBB" w14:textId="344B0CFB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79A6DF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Ámbito geográfico de la actividad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8CDB" w14:textId="02F5E2C8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77519B27" w14:textId="77777777" w:rsidTr="00632E69">
        <w:trPr>
          <w:cantSplit/>
          <w:trHeight w:val="42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2B4C9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Domicilio social</w:t>
            </w:r>
          </w:p>
        </w:tc>
        <w:tc>
          <w:tcPr>
            <w:tcW w:w="8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59A3" w14:textId="64C41FA0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23DAB74B" w14:textId="77777777" w:rsidTr="00632E69">
        <w:trPr>
          <w:cantSplit/>
          <w:trHeight w:val="42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BA1850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Código Postal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7354" w14:textId="52FE2F3D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AC352F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Localidad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137B" w14:textId="1F30F59B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D5337F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Provincia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5280" w14:textId="253F2833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13316E4E" w14:textId="77777777" w:rsidTr="00632E69">
        <w:trPr>
          <w:cantSplit/>
          <w:trHeight w:val="225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B673F7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Teléfono1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9BA8" w14:textId="7C67297F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DF361A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Teléfono 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5485" w14:textId="15CAC695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63A53" w14:textId="35E679C3" w:rsidR="00716621" w:rsidRPr="00CF3213" w:rsidRDefault="00632E69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e-mail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4AFD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 </w:t>
            </w:r>
          </w:p>
        </w:tc>
      </w:tr>
      <w:tr w:rsidR="00632E69" w:rsidRPr="00CF3213" w14:paraId="2D762F3D" w14:textId="77777777" w:rsidTr="00632E69">
        <w:trPr>
          <w:cantSplit/>
          <w:trHeight w:val="225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616820" w14:textId="240FB7B5" w:rsidR="00632E69" w:rsidRPr="00CF3213" w:rsidRDefault="00632E69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Web</w:t>
            </w:r>
          </w:p>
        </w:tc>
        <w:tc>
          <w:tcPr>
            <w:tcW w:w="8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4FD2" w14:textId="1CAFF463" w:rsidR="00632E69" w:rsidRPr="00CF3213" w:rsidRDefault="00632E69" w:rsidP="00632E69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16621" w:rsidRPr="00CF3213" w14:paraId="5F7E9917" w14:textId="77777777" w:rsidTr="00632E69">
        <w:trPr>
          <w:cantSplit/>
          <w:trHeight w:val="360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FF0C0E" w14:textId="77777777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Persona de contacto. Responsable en materia de Igualdad</w:t>
            </w:r>
          </w:p>
        </w:tc>
        <w:tc>
          <w:tcPr>
            <w:tcW w:w="5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4735" w14:textId="78C76DC3" w:rsidR="00716621" w:rsidRPr="00CF3213" w:rsidRDefault="00716621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500115" w:rsidRPr="00CF3213" w14:paraId="79A30B69" w14:textId="77777777" w:rsidTr="00632E69">
        <w:trPr>
          <w:cantSplit/>
          <w:trHeight w:val="360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5DF135B" w14:textId="5C2DDFF9" w:rsidR="00500115" w:rsidRPr="00CF3213" w:rsidRDefault="00500115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Teléfono de la persona de contacto</w:t>
            </w:r>
          </w:p>
        </w:tc>
        <w:tc>
          <w:tcPr>
            <w:tcW w:w="5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6518A" w14:textId="77777777" w:rsidR="00500115" w:rsidRPr="00CF3213" w:rsidRDefault="00500115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500115" w:rsidRPr="00CF3213" w14:paraId="328B4BEB" w14:textId="77777777" w:rsidTr="00632E69">
        <w:trPr>
          <w:cantSplit/>
          <w:trHeight w:val="360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719EC2" w14:textId="24EC486B" w:rsidR="00500115" w:rsidRPr="00CF3213" w:rsidRDefault="00500115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t>e-mail de la persona de contacto</w:t>
            </w:r>
          </w:p>
        </w:tc>
        <w:tc>
          <w:tcPr>
            <w:tcW w:w="5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25D0" w14:textId="77777777" w:rsidR="00500115" w:rsidRPr="00CF3213" w:rsidRDefault="00500115" w:rsidP="00B61D46">
            <w:pPr>
              <w:pStyle w:val="imagen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16C3E338" w14:textId="77777777" w:rsidR="00716621" w:rsidRPr="00CF3213" w:rsidRDefault="00716621" w:rsidP="00716621">
      <w:pPr>
        <w:rPr>
          <w:rFonts w:ascii="Verdana" w:hAnsi="Verdana" w:cs="Tahoma"/>
          <w:sz w:val="20"/>
          <w:lang w:eastAsia="es-ES"/>
        </w:rPr>
      </w:pPr>
      <w:r w:rsidRPr="00CF3213">
        <w:rPr>
          <w:rFonts w:ascii="Verdana" w:hAnsi="Verdana" w:cs="Tahoma"/>
          <w:sz w:val="20"/>
        </w:rPr>
        <w:br w:type="page"/>
      </w:r>
    </w:p>
    <w:tbl>
      <w:tblPr>
        <w:tblW w:w="95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469"/>
        <w:gridCol w:w="1289"/>
        <w:gridCol w:w="2113"/>
        <w:gridCol w:w="1417"/>
        <w:gridCol w:w="2012"/>
      </w:tblGrid>
      <w:tr w:rsidR="00716621" w:rsidRPr="00CF3213" w14:paraId="729D722D" w14:textId="77777777" w:rsidTr="00807CDE">
        <w:trPr>
          <w:trHeight w:val="495"/>
        </w:trPr>
        <w:tc>
          <w:tcPr>
            <w:tcW w:w="9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F0A95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lastRenderedPageBreak/>
              <w:t xml:space="preserve">3. INFORMACIÓN SOBRE LA IMPLANTACIÓN DEL PLAN DE IGUALDAD </w:t>
            </w:r>
          </w:p>
        </w:tc>
      </w:tr>
      <w:tr w:rsidR="00716621" w:rsidRPr="00CF3213" w14:paraId="2EDC16A4" w14:textId="77777777" w:rsidTr="00807CDE">
        <w:trPr>
          <w:trHeight w:val="360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32270E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Convenio colectivo de aplicación: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FD8F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760CA8C7" w14:textId="77777777" w:rsidTr="00807CDE">
        <w:trPr>
          <w:trHeight w:val="360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5D543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Denominación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A1A3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2CA5B5CF" w14:textId="77777777" w:rsidTr="00807CDE">
        <w:trPr>
          <w:trHeight w:val="345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B3CDD5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aprobación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41D1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21640421" w14:textId="77777777" w:rsidTr="00807CDE">
        <w:trPr>
          <w:trHeight w:val="360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3C9998" w14:textId="49A11411" w:rsidR="00716621" w:rsidRPr="00CF3213" w:rsidRDefault="00ED0D45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N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ombre del documento</w:t>
            </w:r>
            <w:r w:rsidR="005C1764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presentado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3C6D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500115" w:rsidRPr="00CF3213" w14:paraId="1E718300" w14:textId="77777777" w:rsidTr="00807CDE">
        <w:trPr>
          <w:trHeight w:val="675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E94CB3" w14:textId="014CBC07" w:rsidR="00500115" w:rsidRPr="00CF3213" w:rsidRDefault="00500115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Obligación p</w:t>
            </w:r>
            <w:r w:rsidR="0007163B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ara la empresa de implantar un p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igualdad: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4FF3A6F" w14:textId="1FC83015" w:rsidR="00500115" w:rsidRPr="00CF3213" w:rsidRDefault="00500115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716621" w:rsidRPr="00CF3213" w14:paraId="5EA92435" w14:textId="77777777" w:rsidTr="00807CDE">
        <w:trPr>
          <w:trHeight w:val="495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BB6634" w14:textId="07BD2664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Art. 45,2 de la Ley Orgánica 7/2007 (plantilla con 50 </w:t>
            </w:r>
            <w:r w:rsidR="001D0510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o más 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personas)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8C24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192A3356" w14:textId="77777777" w:rsidTr="00807CDE">
        <w:trPr>
          <w:trHeight w:val="495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EEB02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Art. 45,3 de la Ley Orgánica 7/2007 (establecido en convenio)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78D5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2E59AC5A" w14:textId="77777777" w:rsidTr="00807CDE">
        <w:trPr>
          <w:trHeight w:val="495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002750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Art. 45,3 de la Ley Orgánica 7/2007 (en sustitución de sanciones)</w:t>
            </w: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DCF6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63FC172" w14:textId="77777777" w:rsidTr="00807CDE">
        <w:trPr>
          <w:trHeight w:val="225"/>
        </w:trPr>
        <w:tc>
          <w:tcPr>
            <w:tcW w:w="9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C12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782C3F1" w14:textId="77777777" w:rsidTr="00BE24AC">
        <w:trPr>
          <w:trHeight w:val="153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ED08CF" w14:textId="66C94DD2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inicio de la implantación de las primeras medidas de igua</w:t>
            </w:r>
            <w:r w:rsidR="0007163B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ldad en la empresa, tenga o no p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 vigente en la actualidad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B13D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721F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Nombre documento probatorio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D78C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6B855744" w14:textId="77777777" w:rsidTr="00807CDE">
        <w:trPr>
          <w:trHeight w:val="225"/>
        </w:trPr>
        <w:tc>
          <w:tcPr>
            <w:tcW w:w="9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C33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29A2954A" w14:textId="77777777" w:rsidTr="00807CDE">
        <w:trPr>
          <w:trHeight w:val="450"/>
        </w:trPr>
        <w:tc>
          <w:tcPr>
            <w:tcW w:w="9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1CBC1" w14:textId="4D329BC9" w:rsidR="00716621" w:rsidRPr="00CF3213" w:rsidRDefault="001F348C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Datos del</w:t>
            </w:r>
            <w:r w:rsidR="0007163B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p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 vigente:</w:t>
            </w:r>
          </w:p>
        </w:tc>
      </w:tr>
      <w:tr w:rsidR="00716621" w:rsidRPr="00CF3213" w14:paraId="638E28A6" w14:textId="77777777" w:rsidTr="00807CDE">
        <w:trPr>
          <w:trHeight w:val="90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FA31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C207C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aprobación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72A75" w14:textId="4DCAD352" w:rsidR="00716621" w:rsidRPr="00CF3213" w:rsidRDefault="005F11F3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P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eriodo de vigencia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44BC8C" w14:textId="360B4F91" w:rsidR="00716621" w:rsidRPr="00CF3213" w:rsidRDefault="005F11F3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registro</w:t>
            </w:r>
            <w:r w:rsidR="001F348C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y localizador</w:t>
            </w:r>
            <w:r w:rsidR="00807CDE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20BDE" w14:textId="37C9AA40" w:rsidR="00716621" w:rsidRPr="00CF3213" w:rsidRDefault="00716621" w:rsidP="00DC1C7A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</w:t>
            </w:r>
            <w:r w:rsidR="0007163B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del archivo (texto íntegro del p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 vigente</w:t>
            </w:r>
            <w:r w:rsidR="00DC1C7A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,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de su aprobación</w:t>
            </w:r>
            <w:r w:rsidR="00DC1C7A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y registro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)</w:t>
            </w:r>
            <w:r w:rsidR="00DC1C7A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.</w:t>
            </w:r>
          </w:p>
        </w:tc>
      </w:tr>
      <w:tr w:rsidR="00716621" w:rsidRPr="00CF3213" w14:paraId="6DAE5077" w14:textId="77777777" w:rsidTr="00807CDE">
        <w:trPr>
          <w:trHeight w:val="94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BA62D0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Plan de igualdad vigente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9EB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254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06B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FEC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</w:tbl>
    <w:p w14:paraId="7BF77EB7" w14:textId="77777777" w:rsidR="00BE24AC" w:rsidRPr="00CF3213" w:rsidRDefault="00BE24AC">
      <w:r w:rsidRPr="00CF3213">
        <w:br w:type="page"/>
      </w:r>
    </w:p>
    <w:tbl>
      <w:tblPr>
        <w:tblW w:w="95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610"/>
        <w:gridCol w:w="1148"/>
        <w:gridCol w:w="2113"/>
        <w:gridCol w:w="1417"/>
        <w:gridCol w:w="2012"/>
      </w:tblGrid>
      <w:tr w:rsidR="00716621" w:rsidRPr="00CF3213" w14:paraId="344C41EA" w14:textId="77777777" w:rsidTr="00807CDE">
        <w:trPr>
          <w:trHeight w:val="360"/>
        </w:trPr>
        <w:tc>
          <w:tcPr>
            <w:tcW w:w="9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14D56B" w14:textId="77777777" w:rsidR="00716621" w:rsidRPr="00CF3213" w:rsidRDefault="00716621" w:rsidP="0096610F">
            <w:pPr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b/>
                <w:sz w:val="20"/>
                <w:szCs w:val="20"/>
                <w:lang w:eastAsia="es-ES"/>
              </w:rPr>
              <w:lastRenderedPageBreak/>
              <w:t>Si la entidad ha tenido planes de igualdad anteriores, complete la siguiente información:</w:t>
            </w:r>
          </w:p>
        </w:tc>
      </w:tr>
      <w:tr w:rsidR="00716621" w:rsidRPr="00CF3213" w14:paraId="5B7B1B46" w14:textId="77777777" w:rsidTr="00BE24AC">
        <w:trPr>
          <w:trHeight w:val="90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71E4" w14:textId="0F94017B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E32765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aprobación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6B395C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Inicio periodo de vigencia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847F60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fin de periodo de vigencia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175095" w14:textId="53CDF7F4" w:rsidR="00716621" w:rsidRPr="00CF3213" w:rsidRDefault="00716621" w:rsidP="0007163B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del archivo (texto íntegro del </w:t>
            </w:r>
            <w:r w:rsidR="0007163B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plan 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de igualdad vigente y de su aprobación)</w:t>
            </w:r>
          </w:p>
        </w:tc>
      </w:tr>
      <w:tr w:rsidR="00716621" w:rsidRPr="00CF3213" w14:paraId="74860DF3" w14:textId="77777777" w:rsidTr="00BE24AC">
        <w:trPr>
          <w:trHeight w:val="67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240A5" w14:textId="7A5EA922" w:rsidR="00716621" w:rsidRPr="00CF3213" w:rsidRDefault="0007163B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Primer p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C93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2391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2A5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71E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718FD185" w14:textId="77777777" w:rsidTr="00BE24AC">
        <w:trPr>
          <w:trHeight w:val="67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20B5A" w14:textId="2BF27E10" w:rsidR="00716621" w:rsidRPr="00CF3213" w:rsidRDefault="0007163B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Segundo p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611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E68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8D9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2E81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66B82505" w14:textId="77777777" w:rsidTr="00BE24AC">
        <w:trPr>
          <w:trHeight w:val="67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65C02C" w14:textId="3DF043C7" w:rsidR="00716621" w:rsidRPr="00CF3213" w:rsidRDefault="0007163B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Tercer p</w:t>
            </w:r>
            <w:r w:rsidR="00716621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 de igualdad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1E5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DEF4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E6F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980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53CB70C0" w14:textId="77777777" w:rsidTr="00BE24AC">
        <w:trPr>
          <w:trHeight w:val="70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3A4373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¿Existe representación legal de la Plantilla en la empresa (RLT)?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68F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D8E169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del documento 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364A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89467B3" w14:textId="77777777" w:rsidTr="00BE24AC">
        <w:trPr>
          <w:trHeight w:val="136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1549C" w14:textId="4C14AFF4" w:rsidR="00716621" w:rsidRPr="00CF3213" w:rsidRDefault="00716621" w:rsidP="009136C4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La firma del </w:t>
            </w:r>
            <w:r w:rsidR="009136C4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plan o de las políticas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de igualdad vigentes, ¿ha sido efectuada por todas las organizaciones sindicales presentes en la entidad?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BCDD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E53C1C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del documento 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BF23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325F446E" w14:textId="77777777" w:rsidTr="00BE24AC">
        <w:trPr>
          <w:trHeight w:val="115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5B0A89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En el caso de que alguna no lo haya firmado, queda reflejado en el acta correspondiente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C85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A58FA4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del documento 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6D3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2C907CDA" w14:textId="77777777" w:rsidTr="00BE24AC">
        <w:trPr>
          <w:trHeight w:val="115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0FB31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¿Las organizaciones sindicales firmantes representan la mayoría de la RLT?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485C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81EF27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Nombre del documento 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7D3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9136C4" w:rsidRPr="00CF3213" w14:paraId="647ECF8D" w14:textId="77777777" w:rsidTr="00BE24AC">
        <w:trPr>
          <w:trHeight w:val="22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98DA0" w14:textId="5C2ABBDB" w:rsidR="009136C4" w:rsidRPr="00CF3213" w:rsidRDefault="009136C4" w:rsidP="009136C4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Si la empresa no tiene RLT </w:t>
            </w:r>
            <w:r w:rsidR="00233632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hacer constar 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quién ha negociado con la empresa</w:t>
            </w:r>
            <w:r w:rsidR="006D441C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el p</w:t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lan</w:t>
            </w:r>
            <w:r w:rsidR="006D441C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o las políticas de igualdad</w:t>
            </w:r>
            <w:r w:rsidR="00233632"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126F" w14:textId="77777777" w:rsidR="009136C4" w:rsidRPr="00CF3213" w:rsidRDefault="009136C4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B2707" w14:textId="490DB2B0" w:rsidR="009136C4" w:rsidRPr="00CF3213" w:rsidRDefault="0007163B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Nombre del documento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270D1" w14:textId="29F7AA40" w:rsidR="009136C4" w:rsidRPr="00CF3213" w:rsidRDefault="009136C4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</w:tbl>
    <w:p w14:paraId="79BCFEAB" w14:textId="77777777" w:rsidR="00546098" w:rsidRPr="00CF3213" w:rsidRDefault="00546098">
      <w:r w:rsidRPr="00CF3213">
        <w:br w:type="page"/>
      </w:r>
    </w:p>
    <w:tbl>
      <w:tblPr>
        <w:tblW w:w="95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610"/>
        <w:gridCol w:w="1148"/>
        <w:gridCol w:w="270"/>
        <w:gridCol w:w="1843"/>
        <w:gridCol w:w="1559"/>
        <w:gridCol w:w="1870"/>
      </w:tblGrid>
      <w:tr w:rsidR="00716621" w:rsidRPr="00CF3213" w14:paraId="7A156195" w14:textId="77777777" w:rsidTr="00807CDE">
        <w:trPr>
          <w:trHeight w:val="60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ED34F4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lastRenderedPageBreak/>
              <w:t>Solicitud y/u obtención de cualquier tipo de distintivo, sello, premio reconocimiento o compromiso, en materia de igualdad, otorgado por una administración pública</w:t>
            </w:r>
          </w:p>
        </w:tc>
      </w:tr>
      <w:tr w:rsidR="00716621" w:rsidRPr="00CF3213" w14:paraId="52DB15FF" w14:textId="77777777" w:rsidTr="00546098">
        <w:trPr>
          <w:trHeight w:val="582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D9588" w14:textId="1F5C59B5" w:rsidR="00716621" w:rsidRPr="00CF3213" w:rsidRDefault="006D441C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A</w:t>
            </w:r>
          </w:p>
          <w:p w14:paraId="386E346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DC735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Denominación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6F83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BC950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w w:val="95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w w:val="95"/>
                <w:sz w:val="20"/>
                <w:szCs w:val="20"/>
                <w:lang w:eastAsia="es-ES"/>
              </w:rPr>
              <w:t>Administración concedente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46B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661E3DE2" w14:textId="77777777" w:rsidTr="00546098">
        <w:trPr>
          <w:trHeight w:val="465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B0BA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3A84A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Ámbito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D4C1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EDE0F4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Localidad/CCAA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DF9C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657EA4B3" w14:textId="77777777" w:rsidTr="00546098">
        <w:trPr>
          <w:trHeight w:val="420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FB9E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19A12E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solicitud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582C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C87092" w14:textId="77777777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concesión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49B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5D4B5BC0" w14:textId="77777777" w:rsidTr="00807CDE">
        <w:trPr>
          <w:trHeight w:val="225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56F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48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F2502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Documentación acreditativa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66EC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6DCAAF3" w14:textId="77777777" w:rsidTr="00546098">
        <w:trPr>
          <w:trHeight w:val="630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BC3DF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B</w:t>
            </w:r>
          </w:p>
          <w:p w14:paraId="716603CC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C9561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Denominación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9637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EE65B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w w:val="90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w w:val="90"/>
                <w:sz w:val="20"/>
                <w:szCs w:val="20"/>
                <w:lang w:eastAsia="es-ES"/>
              </w:rPr>
              <w:t>Administración concedente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FDFD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1989E34B" w14:textId="77777777" w:rsidTr="00BE24AC">
        <w:trPr>
          <w:trHeight w:val="420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168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480240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Ámbito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167C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A6698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Localidad/CCAA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9CFF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2C8602B" w14:textId="77777777" w:rsidTr="00BE24AC">
        <w:trPr>
          <w:trHeight w:val="420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630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9FDE07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solicitud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8304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500D71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Fecha de concesión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6B7D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045F8010" w14:textId="77777777" w:rsidTr="00807CDE">
        <w:trPr>
          <w:trHeight w:val="225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2F95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  <w:tc>
          <w:tcPr>
            <w:tcW w:w="48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14386D" w14:textId="77777777" w:rsidR="00716621" w:rsidRPr="00CF3213" w:rsidRDefault="00716621" w:rsidP="0096610F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Documentación acreditativa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8A83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39314EDB" w14:textId="77777777" w:rsidTr="00807CDE">
        <w:trPr>
          <w:trHeight w:val="58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86F43" w14:textId="3CA55E60" w:rsidR="00716621" w:rsidRPr="00CF3213" w:rsidRDefault="00716621" w:rsidP="00F16487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</w:rPr>
              <w:br w:type="page"/>
            </w: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Si la empresa candidata pertenece a un grupo, ¿participan otras entidades de su grupo en esta convocatoria?</w:t>
            </w:r>
          </w:p>
        </w:tc>
      </w:tr>
      <w:tr w:rsidR="00716621" w:rsidRPr="00CF3213" w14:paraId="43756B50" w14:textId="77777777" w:rsidTr="00807CDE">
        <w:trPr>
          <w:trHeight w:val="58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089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1D4C060F" w14:textId="77777777" w:rsidTr="00807CDE">
        <w:trPr>
          <w:trHeight w:val="58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A97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47603F74" w14:textId="77777777" w:rsidTr="00807CDE">
        <w:trPr>
          <w:trHeight w:val="570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4066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0B469D65" w14:textId="77777777" w:rsidTr="00807CDE">
        <w:trPr>
          <w:trHeight w:val="495"/>
        </w:trPr>
        <w:tc>
          <w:tcPr>
            <w:tcW w:w="9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F1A0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En caso afirmativo, indique el tipo de actuación, nombre o razón social y NIF de la empresa</w:t>
            </w:r>
          </w:p>
        </w:tc>
      </w:tr>
      <w:tr w:rsidR="00716621" w:rsidRPr="00CF3213" w14:paraId="6838B78C" w14:textId="77777777" w:rsidTr="00546098">
        <w:trPr>
          <w:trHeight w:val="24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0E22A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t>Tipo de actuación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C1411F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t>Nombre o razón social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EC1043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t>NIF</w:t>
            </w:r>
          </w:p>
        </w:tc>
      </w:tr>
      <w:tr w:rsidR="00716621" w:rsidRPr="00CF3213" w14:paraId="1E23C5DC" w14:textId="77777777" w:rsidTr="00546098">
        <w:trPr>
          <w:trHeight w:val="30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749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9812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C99F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500D4A41" w14:textId="77777777" w:rsidTr="00546098">
        <w:trPr>
          <w:trHeight w:val="30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4E61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C7B0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8CB9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  <w:tr w:rsidR="00716621" w:rsidRPr="00CF3213" w14:paraId="33FCB952" w14:textId="77777777" w:rsidTr="00546098">
        <w:trPr>
          <w:trHeight w:val="30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9088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80FB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F347" w14:textId="77777777" w:rsidR="00716621" w:rsidRPr="00CF3213" w:rsidRDefault="00716621" w:rsidP="00B61D46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F3213">
              <w:rPr>
                <w:rFonts w:ascii="Verdana" w:hAnsi="Verdana" w:cs="Tahoma"/>
                <w:sz w:val="20"/>
                <w:szCs w:val="20"/>
                <w:lang w:eastAsia="es-ES"/>
              </w:rPr>
              <w:t> </w:t>
            </w:r>
          </w:p>
        </w:tc>
      </w:tr>
    </w:tbl>
    <w:p w14:paraId="5254D13E" w14:textId="77777777" w:rsidR="00ED0D45" w:rsidRPr="00CF3213" w:rsidRDefault="00ED0D45">
      <w:pPr>
        <w:rPr>
          <w:rFonts w:ascii="Verdana" w:hAnsi="Verdana"/>
        </w:rPr>
      </w:pPr>
    </w:p>
    <w:p w14:paraId="74ACA875" w14:textId="4D41FC46" w:rsidR="00ED0D45" w:rsidRPr="00CF3213" w:rsidRDefault="00344E35" w:rsidP="00ED0D45">
      <w:pPr>
        <w:rPr>
          <w:rFonts w:ascii="Verdana" w:hAnsi="Verdana"/>
        </w:rPr>
      </w:pPr>
      <w:r w:rsidRPr="00CF3213">
        <w:rPr>
          <w:rFonts w:ascii="Verdana" w:hAnsi="Verdana"/>
        </w:rPr>
        <w:t xml:space="preserve">Asimismo, </w:t>
      </w:r>
      <w:r w:rsidR="00ED0D45" w:rsidRPr="00CF3213">
        <w:rPr>
          <w:rFonts w:ascii="Verdana" w:hAnsi="Verdana"/>
        </w:rPr>
        <w:t>DECLARA RESPONSABLEMENTE:</w:t>
      </w:r>
    </w:p>
    <w:p w14:paraId="1EC798A7" w14:textId="77777777" w:rsidR="00ED0D45" w:rsidRPr="00CF3213" w:rsidRDefault="00ED0D45" w:rsidP="006109AB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</w:t>
      </w:r>
      <w:r w:rsidRPr="00CF3213">
        <w:rPr>
          <w:rFonts w:ascii="Verdana" w:hAnsi="Verdana"/>
        </w:rPr>
        <w:tab/>
        <w:t>Que son ciertos y completos todos los datos de la presente solicitud, así como toda la documentación que presenta.</w:t>
      </w:r>
    </w:p>
    <w:p w14:paraId="7F908444" w14:textId="50471C7A" w:rsidR="00ED0D45" w:rsidRPr="00CF3213" w:rsidRDefault="00ED0D45" w:rsidP="00313316">
      <w:pPr>
        <w:rPr>
          <w:rFonts w:ascii="Verdana" w:hAnsi="Verdana"/>
        </w:rPr>
      </w:pPr>
      <w:r w:rsidRPr="00CF3213">
        <w:rPr>
          <w:rFonts w:ascii="Verdana" w:hAnsi="Verdana"/>
        </w:rPr>
        <w:t></w:t>
      </w:r>
      <w:r w:rsidRPr="00CF3213">
        <w:rPr>
          <w:rFonts w:ascii="Verdana" w:hAnsi="Verdana"/>
        </w:rPr>
        <w:tab/>
        <w:t>Que se compromete a cumplir las condiciones que se especifican en la normativa aplicable, la cual conoce en su integridad.</w:t>
      </w:r>
    </w:p>
    <w:p w14:paraId="662F1684" w14:textId="77777777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</w:t>
      </w:r>
      <w:r w:rsidRPr="00CF3213">
        <w:rPr>
          <w:rFonts w:ascii="Verdana" w:hAnsi="Verdana"/>
        </w:rPr>
        <w:tab/>
        <w:t xml:space="preserve"> Estar inscrita en la Seguridad Social, formalmente constituida e inscrita, en su caso, en el registro correspondiente.</w:t>
      </w:r>
    </w:p>
    <w:p w14:paraId="377FC2DC" w14:textId="77777777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</w:t>
      </w:r>
      <w:r w:rsidRPr="00CF3213">
        <w:rPr>
          <w:rFonts w:ascii="Verdana" w:hAnsi="Verdana"/>
        </w:rPr>
        <w:tab/>
        <w:t xml:space="preserve"> Estar al corriente de sus obligaciones tributarias (del Estado y de la CARM) y frente a la Seguridad Social.</w:t>
      </w:r>
    </w:p>
    <w:p w14:paraId="3B6343E5" w14:textId="60440178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</w:t>
      </w:r>
      <w:r w:rsidRPr="00CF3213">
        <w:rPr>
          <w:rFonts w:ascii="Verdana" w:hAnsi="Verdana"/>
        </w:rPr>
        <w:tab/>
        <w:t xml:space="preserve"> No haber sido sancionada, en los tres años anteriores a la fecha de finalización del plazo de presentación de candidaturas, con carácter firme, </w:t>
      </w:r>
      <w:r w:rsidR="002C4F72">
        <w:rPr>
          <w:rFonts w:ascii="Verdana" w:hAnsi="Verdana"/>
        </w:rPr>
        <w:t xml:space="preserve">en vía administrativa, </w:t>
      </w:r>
      <w:r w:rsidRPr="00CF3213">
        <w:rPr>
          <w:rFonts w:ascii="Verdana" w:hAnsi="Verdana"/>
        </w:rPr>
        <w:t xml:space="preserve">por infracción grave o muy grave, en materia de igualdad de oportunidades y no discriminación, </w:t>
      </w:r>
      <w:r w:rsidR="002C4F72">
        <w:rPr>
          <w:rFonts w:ascii="Verdana" w:hAnsi="Verdana"/>
        </w:rPr>
        <w:t xml:space="preserve">o por infracción muy grave en materia social, </w:t>
      </w:r>
      <w:r w:rsidRPr="00CF3213">
        <w:rPr>
          <w:rFonts w:ascii="Verdana" w:hAnsi="Verdana"/>
        </w:rPr>
        <w:t>de acuerdo con lo dispuesto en el texto refundido de la Ley sobre Infracciones y Sanciones en el Orden Social, aprobado por Real Decreto Legislativo 5/2000, de 4 de agosto.</w:t>
      </w:r>
    </w:p>
    <w:p w14:paraId="2BF9320F" w14:textId="77777777" w:rsidR="002C4F72" w:rsidRDefault="002C4F72" w:rsidP="00344E35">
      <w:pPr>
        <w:jc w:val="both"/>
        <w:rPr>
          <w:rFonts w:ascii="Verdana" w:hAnsi="Verdana"/>
        </w:rPr>
      </w:pPr>
    </w:p>
    <w:p w14:paraId="60559175" w14:textId="77777777" w:rsidR="00ED0D45" w:rsidRPr="00CF3213" w:rsidRDefault="00ED0D45" w:rsidP="00344E35">
      <w:pPr>
        <w:jc w:val="both"/>
        <w:rPr>
          <w:rFonts w:ascii="Verdana" w:hAnsi="Verdana"/>
        </w:rPr>
      </w:pPr>
      <w:bookmarkStart w:id="0" w:name="_GoBack"/>
      <w:bookmarkEnd w:id="0"/>
      <w:r w:rsidRPr="00CF3213">
        <w:rPr>
          <w:rFonts w:ascii="Verdana" w:hAnsi="Verdana"/>
        </w:rPr>
        <w:t>En aplicación del artículo 28 de la Ley 39/2015, de 1 de octubre, del Procedimiento Administrativo Común de las Administraciones Públicas, el órgano administrativo competente consultará o recabará por medios electrónicos, los datos relacionados a continuación, salvo que se oponga a la consulta.</w:t>
      </w:r>
    </w:p>
    <w:p w14:paraId="4DBA291E" w14:textId="336CBC82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[] Me OPONGO* a la consulta de</w:t>
      </w:r>
      <w:r w:rsidR="00774C1A">
        <w:rPr>
          <w:rFonts w:ascii="Verdana" w:hAnsi="Verdana"/>
        </w:rPr>
        <w:t xml:space="preserve"> </w:t>
      </w:r>
      <w:r w:rsidRPr="00CF3213">
        <w:rPr>
          <w:rFonts w:ascii="Verdana" w:hAnsi="Verdana"/>
        </w:rPr>
        <w:t>datos de Identidad, datos de la Seguridad Social</w:t>
      </w:r>
      <w:r w:rsidR="0051722E">
        <w:rPr>
          <w:rFonts w:ascii="Verdana" w:hAnsi="Verdana"/>
        </w:rPr>
        <w:t>, estar al corriente de las obligaciones con la Seguridad Social</w:t>
      </w:r>
      <w:r w:rsidR="00774C1A">
        <w:rPr>
          <w:rFonts w:ascii="Verdana" w:hAnsi="Verdana"/>
        </w:rPr>
        <w:t>.</w:t>
      </w:r>
      <w:r w:rsidRPr="00CF3213">
        <w:rPr>
          <w:rFonts w:ascii="Verdana" w:hAnsi="Verdana"/>
        </w:rPr>
        <w:t xml:space="preserve"> </w:t>
      </w:r>
    </w:p>
    <w:p w14:paraId="79C84826" w14:textId="77777777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Asimismo, autoriza la consulta de los datos tributarios, excepto que expresamente no autorice la consulta.</w:t>
      </w:r>
    </w:p>
    <w:p w14:paraId="1384DB5C" w14:textId="619C1884" w:rsidR="00ED0D45" w:rsidRPr="00CF3213" w:rsidRDefault="00ED0D45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[] NO AUTORIZO* la con</w:t>
      </w:r>
      <w:r w:rsidR="006109AB" w:rsidRPr="00CF3213">
        <w:rPr>
          <w:rFonts w:ascii="Verdana" w:hAnsi="Verdana"/>
        </w:rPr>
        <w:t xml:space="preserve">sulta de datos tributarios </w:t>
      </w:r>
      <w:r w:rsidR="0051722E">
        <w:rPr>
          <w:rFonts w:ascii="Verdana" w:hAnsi="Verdana"/>
        </w:rPr>
        <w:t>(e</w:t>
      </w:r>
      <w:r w:rsidRPr="00CF3213">
        <w:rPr>
          <w:rFonts w:ascii="Verdana" w:hAnsi="Verdana"/>
        </w:rPr>
        <w:t xml:space="preserve">star al corriente de las obligaciones tributarias, </w:t>
      </w:r>
      <w:r w:rsidR="00774C1A">
        <w:rPr>
          <w:rFonts w:ascii="Verdana" w:hAnsi="Verdana"/>
        </w:rPr>
        <w:t>c</w:t>
      </w:r>
      <w:r w:rsidR="006109AB" w:rsidRPr="00CF3213">
        <w:rPr>
          <w:rFonts w:ascii="Verdana" w:hAnsi="Verdana"/>
        </w:rPr>
        <w:t>ertificado de domicilio fiscal</w:t>
      </w:r>
      <w:r w:rsidRPr="00CF3213">
        <w:rPr>
          <w:rFonts w:ascii="Verdana" w:hAnsi="Verdana"/>
        </w:rPr>
        <w:t>)</w:t>
      </w:r>
      <w:r w:rsidR="00774C1A">
        <w:rPr>
          <w:rFonts w:ascii="Verdana" w:hAnsi="Verdana"/>
        </w:rPr>
        <w:t>.</w:t>
      </w:r>
      <w:r w:rsidRPr="00CF3213">
        <w:rPr>
          <w:rFonts w:ascii="Verdana" w:hAnsi="Verdana"/>
        </w:rPr>
        <w:t xml:space="preserve"> </w:t>
      </w:r>
    </w:p>
    <w:p w14:paraId="6AE00E25" w14:textId="77777777" w:rsidR="00ED0D45" w:rsidRPr="00CF3213" w:rsidRDefault="00ED0D45" w:rsidP="006109AB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(*) En el caso de NO AUTORIZACIÓN O DE OPOSICIÓN a que el órgano administrativo competente consulte u obtenga los mencionados datos y documentos, QUEDO OBLIGADO A APORTARLOS al procedimiento junto a esta solicitud o cuando me sean requeridos.</w:t>
      </w:r>
    </w:p>
    <w:p w14:paraId="3DCBA76D" w14:textId="77777777" w:rsidR="009C712D" w:rsidRPr="00CF3213" w:rsidRDefault="009C712D" w:rsidP="00344E35">
      <w:pPr>
        <w:jc w:val="both"/>
        <w:rPr>
          <w:rFonts w:ascii="Verdana" w:hAnsi="Verdana"/>
        </w:rPr>
      </w:pPr>
      <w:r w:rsidRPr="00CF3213">
        <w:rPr>
          <w:rFonts w:ascii="Verdana" w:hAnsi="Verdana"/>
        </w:rPr>
        <w:t>El/la representante legal de la empresa firma el presente documento y SOLICITA la concesión del Distintivo de Igualdad de la Región de Murcia.</w:t>
      </w:r>
    </w:p>
    <w:p w14:paraId="1AB06D77" w14:textId="4FFF21B7" w:rsidR="00CF3213" w:rsidRDefault="005A1365" w:rsidP="00344E35">
      <w:pPr>
        <w:jc w:val="center"/>
        <w:rPr>
          <w:rFonts w:ascii="Verdana" w:hAnsi="Verdana"/>
        </w:rPr>
      </w:pPr>
      <w:r w:rsidRPr="00CF3213">
        <w:rPr>
          <w:rFonts w:ascii="Verdana" w:hAnsi="Verdana"/>
        </w:rPr>
        <w:t>FIRMADO</w:t>
      </w:r>
      <w:r w:rsidR="009C712D" w:rsidRPr="00CF3213">
        <w:rPr>
          <w:rFonts w:ascii="Verdana" w:hAnsi="Verdana"/>
        </w:rPr>
        <w:t xml:space="preserve"> POR EL/LA REPRESENTANTE LEGAL DE LA EMPRESA</w:t>
      </w:r>
      <w:r w:rsidR="00CF3213">
        <w:rPr>
          <w:rFonts w:ascii="Verdana" w:hAnsi="Verdana"/>
        </w:rPr>
        <w:br w:type="page"/>
      </w:r>
    </w:p>
    <w:p w14:paraId="1171FBCE" w14:textId="77777777" w:rsidR="00CB2073" w:rsidRPr="00CF3213" w:rsidRDefault="00CB2073" w:rsidP="00344E35">
      <w:pPr>
        <w:jc w:val="center"/>
        <w:rPr>
          <w:rFonts w:ascii="Verdana" w:hAnsi="Verdana"/>
        </w:rPr>
      </w:pPr>
    </w:p>
    <w:tbl>
      <w:tblPr>
        <w:tblStyle w:val="Tablaconcuadrcula2"/>
        <w:tblW w:w="8923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7115"/>
      </w:tblGrid>
      <w:tr w:rsidR="00344E35" w:rsidRPr="00CF3213" w14:paraId="1F32F2E8" w14:textId="77777777" w:rsidTr="00344E35">
        <w:trPr>
          <w:cantSplit/>
          <w:trHeight w:val="417"/>
          <w:tblHeader/>
          <w:tblCellSpacing w:w="20" w:type="dxa"/>
        </w:trPr>
        <w:tc>
          <w:tcPr>
            <w:tcW w:w="8843" w:type="dxa"/>
            <w:gridSpan w:val="2"/>
            <w:shd w:val="clear" w:color="auto" w:fill="D9D9D9"/>
            <w:vAlign w:val="center"/>
          </w:tcPr>
          <w:p w14:paraId="6CBCB9DB" w14:textId="77777777" w:rsidR="00344E35" w:rsidRPr="00CF3213" w:rsidRDefault="00344E35" w:rsidP="00BB6F6D">
            <w:pPr>
              <w:spacing w:before="120" w:after="120"/>
              <w:jc w:val="center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>INFORMACIÓN SOBRE PROTECCIÓN DE DATOS</w:t>
            </w:r>
          </w:p>
        </w:tc>
      </w:tr>
      <w:tr w:rsidR="00344E35" w:rsidRPr="00CF3213" w14:paraId="4CAF0405" w14:textId="77777777" w:rsidTr="00BB6F6D">
        <w:trPr>
          <w:cantSplit/>
          <w:tblCellSpacing w:w="20" w:type="dxa"/>
        </w:trPr>
        <w:tc>
          <w:tcPr>
            <w:tcW w:w="1464" w:type="dxa"/>
          </w:tcPr>
          <w:p w14:paraId="009D7AF0" w14:textId="77777777" w:rsidR="00344E35" w:rsidRPr="00CF3213" w:rsidRDefault="00344E35" w:rsidP="00BB6F6D">
            <w:pPr>
              <w:spacing w:before="120" w:after="120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 xml:space="preserve">Responsable </w:t>
            </w:r>
          </w:p>
        </w:tc>
        <w:tc>
          <w:tcPr>
            <w:tcW w:w="7339" w:type="dxa"/>
          </w:tcPr>
          <w:p w14:paraId="5CD5B58C" w14:textId="2CFA3C14" w:rsidR="00CB2073" w:rsidRPr="00CF3213" w:rsidRDefault="00344E35" w:rsidP="00CB2073">
            <w:pPr>
              <w:spacing w:before="120" w:after="120"/>
              <w:rPr>
                <w:rFonts w:ascii="Verdana" w:hAnsi="Verdana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Los datos de contacto con el responsable del tratamiento son: Dirección General de Mujer y Prevención de la Violencia de Género. Avda. de La Fama nº 3. Murcia - </w:t>
            </w:r>
            <w:hyperlink r:id="rId8" w:history="1">
              <w:r w:rsidRPr="00CF3213">
                <w:rPr>
                  <w:rFonts w:ascii="Verdana" w:eastAsiaTheme="minorHAnsi" w:hAnsi="Verdana" w:cstheme="minorBidi"/>
                  <w:lang w:eastAsia="en-US"/>
                </w:rPr>
                <w:t>igualdad@carm.es</w:t>
              </w:r>
            </w:hyperlink>
            <w:r w:rsidRPr="00CF3213">
              <w:rPr>
                <w:rFonts w:ascii="Verdana" w:hAnsi="Verdana"/>
              </w:rPr>
              <w:t>.</w:t>
            </w:r>
          </w:p>
          <w:p w14:paraId="78BB8374" w14:textId="0DA2A00B" w:rsidR="00344E35" w:rsidRPr="00CF3213" w:rsidRDefault="00344E35" w:rsidP="00344E35">
            <w:pPr>
              <w:spacing w:before="120" w:after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También puede dirigirse a nuestro DPD a través de la dirección de correo electrónico </w:t>
            </w:r>
            <w:hyperlink r:id="rId9" w:history="1">
              <w:r w:rsidRPr="00CF3213">
                <w:rPr>
                  <w:rFonts w:ascii="Verdana" w:eastAsiaTheme="minorHAnsi" w:hAnsi="Verdana" w:cstheme="minorBidi"/>
                  <w:lang w:eastAsia="en-US"/>
                </w:rPr>
                <w:t>dpd.familia@carm.es</w:t>
              </w:r>
            </w:hyperlink>
          </w:p>
        </w:tc>
      </w:tr>
      <w:tr w:rsidR="00344E35" w:rsidRPr="00CF3213" w14:paraId="2AB41178" w14:textId="77777777" w:rsidTr="00BB6F6D">
        <w:trPr>
          <w:cantSplit/>
          <w:tblCellSpacing w:w="20" w:type="dxa"/>
        </w:trPr>
        <w:tc>
          <w:tcPr>
            <w:tcW w:w="1464" w:type="dxa"/>
          </w:tcPr>
          <w:p w14:paraId="713A143F" w14:textId="77777777" w:rsidR="00344E35" w:rsidRPr="00CF3213" w:rsidRDefault="00344E35" w:rsidP="00BB6F6D">
            <w:pPr>
              <w:spacing w:before="120" w:after="120"/>
              <w:jc w:val="left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>Finalidad y plazo de conservación</w:t>
            </w:r>
          </w:p>
        </w:tc>
        <w:tc>
          <w:tcPr>
            <w:tcW w:w="7339" w:type="dxa"/>
          </w:tcPr>
          <w:p w14:paraId="3994AEEF" w14:textId="02427FEC" w:rsidR="00903415" w:rsidRDefault="00344E35" w:rsidP="0090341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La finalidad de los datos es tramitar la concesión </w:t>
            </w:r>
            <w:r w:rsidR="00903415">
              <w:rPr>
                <w:rFonts w:ascii="Verdana" w:eastAsiaTheme="minorHAnsi" w:hAnsi="Verdana" w:cstheme="minorBidi"/>
                <w:lang w:eastAsia="en-US"/>
              </w:rPr>
              <w:t xml:space="preserve">anual </w:t>
            </w:r>
            <w:r w:rsidRPr="00CF3213">
              <w:rPr>
                <w:rFonts w:ascii="Verdana" w:eastAsiaTheme="minorHAnsi" w:hAnsi="Verdana" w:cstheme="minorBidi"/>
                <w:lang w:eastAsia="en-US"/>
              </w:rPr>
              <w:t>del “Distintivo Igualdad de la Región de Murcia”</w:t>
            </w:r>
            <w:r w:rsidR="00903415">
              <w:rPr>
                <w:rFonts w:ascii="Verdana" w:eastAsiaTheme="minorHAnsi" w:hAnsi="Verdana" w:cstheme="minorBidi"/>
                <w:lang w:eastAsia="en-US"/>
              </w:rPr>
              <w:t>.</w:t>
            </w:r>
          </w:p>
          <w:p w14:paraId="790AB44E" w14:textId="1807E756" w:rsidR="00344E35" w:rsidRPr="00CF3213" w:rsidRDefault="00903415" w:rsidP="0090341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 </w:t>
            </w:r>
            <w:r w:rsidR="00344E35" w:rsidRPr="00CF3213">
              <w:rPr>
                <w:rFonts w:ascii="Verdana" w:eastAsiaTheme="minorHAnsi" w:hAnsi="Verdana" w:cstheme="minorBidi"/>
                <w:lang w:eastAsia="en-US"/>
              </w:rPr>
              <w:t>En todo caso, los datos se conservarán durante el tiempo que sea necesario para cumplir con la finalidad para la que se recabaron y para determinar las posibles responsabilidades que se pudieran derivar de dicha finalidad y del tratamiento de los datos.</w:t>
            </w:r>
          </w:p>
        </w:tc>
      </w:tr>
      <w:tr w:rsidR="00344E35" w:rsidRPr="00CF3213" w14:paraId="2EB2BBA4" w14:textId="77777777" w:rsidTr="00BB6F6D">
        <w:trPr>
          <w:cantSplit/>
          <w:tblCellSpacing w:w="20" w:type="dxa"/>
        </w:trPr>
        <w:tc>
          <w:tcPr>
            <w:tcW w:w="1464" w:type="dxa"/>
          </w:tcPr>
          <w:p w14:paraId="590EE941" w14:textId="77777777" w:rsidR="00344E35" w:rsidRPr="00CF3213" w:rsidRDefault="00344E35" w:rsidP="00BB6F6D">
            <w:pPr>
              <w:spacing w:before="120" w:after="120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>Legitimación</w:t>
            </w:r>
          </w:p>
        </w:tc>
        <w:tc>
          <w:tcPr>
            <w:tcW w:w="7339" w:type="dxa"/>
          </w:tcPr>
          <w:p w14:paraId="2C175973" w14:textId="77777777" w:rsidR="00344E35" w:rsidRPr="00CF3213" w:rsidRDefault="00344E35" w:rsidP="00344E3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>La base de legitimación es la Ley Orgánica 3/2018, de 5 de diciembre, de Protección de Datos Personales y garantía de los derechos digitales.</w:t>
            </w:r>
          </w:p>
          <w:p w14:paraId="16CF6DC4" w14:textId="77777777" w:rsidR="00344E35" w:rsidRPr="00CF3213" w:rsidRDefault="00344E35" w:rsidP="00344E3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Otras bases: </w:t>
            </w:r>
            <w:r w:rsidRPr="00CF3213">
              <w:rPr>
                <w:rFonts w:ascii="Verdana" w:eastAsiaTheme="minorHAnsi" w:hAnsi="Verdana" w:cstheme="minorBidi"/>
                <w:i/>
                <w:lang w:eastAsia="en-US"/>
              </w:rPr>
              <w:t>Ley Orgánica 3/2007, de 22 de marzo, para la igualdad efectiva de mujeres y hombres; Ley 7/2007, de 4 de abril, para la igualdad entre mujeres y hombres y de protección contra la violencia de género; Decreto 152/2018, de 20 de junio, por el que se regula la concesión, renovación y utilización del distintivo de Igualdad en la empresa de la Región de Murcia; Real Decreto-ley 6/2019, de 1 de marzo, de medidas urgentes para garantía de la igualdad de trato y de oportunidades entre mujeres y hombres en el empleo y la ocupación.</w:t>
            </w:r>
          </w:p>
        </w:tc>
      </w:tr>
      <w:tr w:rsidR="00344E35" w:rsidRPr="00CF3213" w14:paraId="3CB34130" w14:textId="77777777" w:rsidTr="00BB6F6D">
        <w:trPr>
          <w:cantSplit/>
          <w:tblCellSpacing w:w="20" w:type="dxa"/>
        </w:trPr>
        <w:tc>
          <w:tcPr>
            <w:tcW w:w="1464" w:type="dxa"/>
          </w:tcPr>
          <w:p w14:paraId="19D54857" w14:textId="77777777" w:rsidR="00344E35" w:rsidRPr="00CF3213" w:rsidRDefault="00344E35" w:rsidP="00BB6F6D">
            <w:pPr>
              <w:spacing w:before="120" w:after="120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>Destinatarios</w:t>
            </w:r>
          </w:p>
        </w:tc>
        <w:tc>
          <w:tcPr>
            <w:tcW w:w="7339" w:type="dxa"/>
          </w:tcPr>
          <w:p w14:paraId="2644E934" w14:textId="77777777" w:rsidR="00344E35" w:rsidRPr="00CF3213" w:rsidRDefault="00344E35" w:rsidP="00BB6F6D">
            <w:pPr>
              <w:spacing w:before="120" w:after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>No se realizan cesiones a otras entidades. No se realizan transferencias internacionales.</w:t>
            </w:r>
          </w:p>
        </w:tc>
      </w:tr>
      <w:tr w:rsidR="00344E35" w:rsidRPr="00CF3213" w14:paraId="140CBFCB" w14:textId="77777777" w:rsidTr="00BB6F6D">
        <w:trPr>
          <w:cantSplit/>
          <w:tblCellSpacing w:w="20" w:type="dxa"/>
        </w:trPr>
        <w:tc>
          <w:tcPr>
            <w:tcW w:w="1464" w:type="dxa"/>
          </w:tcPr>
          <w:p w14:paraId="43D8AB59" w14:textId="77777777" w:rsidR="00344E35" w:rsidRPr="00CF3213" w:rsidRDefault="00344E35" w:rsidP="00BB6F6D">
            <w:pPr>
              <w:spacing w:before="120" w:after="120"/>
              <w:rPr>
                <w:rFonts w:ascii="Verdana" w:eastAsiaTheme="minorHAnsi" w:hAnsi="Verdana" w:cstheme="minorBidi"/>
                <w:b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b/>
                <w:lang w:eastAsia="en-US"/>
              </w:rPr>
              <w:t>Derechos</w:t>
            </w:r>
          </w:p>
        </w:tc>
        <w:tc>
          <w:tcPr>
            <w:tcW w:w="7339" w:type="dxa"/>
          </w:tcPr>
          <w:p w14:paraId="6A325829" w14:textId="77777777" w:rsidR="00344E35" w:rsidRPr="00CF3213" w:rsidRDefault="00344E35" w:rsidP="00344E3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>Puede ejercitar sus derechos de acceso, rectificación, supresión y oposición, limitación, portabilidad en relación a sus datos personales dirigiéndose al responsable.</w:t>
            </w:r>
          </w:p>
          <w:p w14:paraId="286D0D24" w14:textId="77777777" w:rsidR="00344E35" w:rsidRPr="00CF3213" w:rsidRDefault="00344E35" w:rsidP="00344E3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Puede consultar la información y requisitos del procedimiento de ejercicio de derechos (2736) en el apartado de PROTECCIÓN DE DATOS de la Web </w:t>
            </w:r>
            <w:hyperlink r:id="rId10" w:history="1">
              <w:r w:rsidRPr="00CF3213">
                <w:rPr>
                  <w:rFonts w:ascii="Verdana" w:eastAsiaTheme="minorHAnsi" w:hAnsi="Verdana" w:cstheme="minorBidi"/>
                  <w:lang w:eastAsia="en-US"/>
                </w:rPr>
                <w:t>www.carm.es</w:t>
              </w:r>
            </w:hyperlink>
            <w:r w:rsidRPr="00CF3213">
              <w:rPr>
                <w:rFonts w:ascii="Verdana" w:eastAsiaTheme="minorHAnsi" w:hAnsi="Verdana" w:cstheme="minorBidi"/>
                <w:lang w:eastAsia="en-US"/>
              </w:rPr>
              <w:t xml:space="preserve">. </w:t>
            </w:r>
          </w:p>
          <w:p w14:paraId="7A9DD54C" w14:textId="77777777" w:rsidR="00344E35" w:rsidRPr="00CF3213" w:rsidRDefault="00344E35" w:rsidP="00344E35">
            <w:pPr>
              <w:spacing w:before="120"/>
              <w:rPr>
                <w:rFonts w:ascii="Verdana" w:eastAsiaTheme="minorHAnsi" w:hAnsi="Verdana" w:cstheme="minorBidi"/>
                <w:lang w:eastAsia="en-US"/>
              </w:rPr>
            </w:pPr>
            <w:r w:rsidRPr="00CF3213">
              <w:rPr>
                <w:rFonts w:ascii="Verdana" w:eastAsiaTheme="minorHAnsi" w:hAnsi="Verdana" w:cstheme="minorBidi"/>
                <w:lang w:eastAsia="en-US"/>
              </w:rPr>
              <w:t>En cualquier caso, puede presentar una reclamación ante la Agencia Española de Protección de Datos (AEPD).</w:t>
            </w:r>
          </w:p>
        </w:tc>
      </w:tr>
    </w:tbl>
    <w:p w14:paraId="2690C8B4" w14:textId="4809A63D" w:rsidR="0019746C" w:rsidRPr="00A31AF0" w:rsidRDefault="0019746C" w:rsidP="006305C1">
      <w:pPr>
        <w:rPr>
          <w:rFonts w:ascii="Verdana" w:hAnsi="Verdana"/>
        </w:rPr>
      </w:pPr>
    </w:p>
    <w:sectPr w:rsidR="0019746C" w:rsidRPr="00A31AF0" w:rsidSect="005142A6">
      <w:headerReference w:type="default" r:id="rId11"/>
      <w:footerReference w:type="default" r:id="rId12"/>
      <w:pgSz w:w="11906" w:h="16838"/>
      <w:pgMar w:top="2608" w:right="1701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2FD34" w14:textId="77777777" w:rsidR="00BF78F3" w:rsidRDefault="00BF78F3" w:rsidP="0033118A">
      <w:pPr>
        <w:spacing w:after="0" w:line="240" w:lineRule="auto"/>
      </w:pPr>
      <w:r>
        <w:separator/>
      </w:r>
    </w:p>
  </w:endnote>
  <w:endnote w:type="continuationSeparator" w:id="0">
    <w:p w14:paraId="0FAAE622" w14:textId="77777777" w:rsidR="00BF78F3" w:rsidRDefault="00BF78F3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DADEE" w14:textId="77777777" w:rsidR="00CF3213" w:rsidRDefault="00CF3213">
    <w:pPr>
      <w:pStyle w:val="Piedepgina"/>
    </w:pPr>
  </w:p>
  <w:p w14:paraId="3EA6708F" w14:textId="77777777" w:rsidR="00CF3213" w:rsidRDefault="00CF32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1CFFC" w14:textId="77777777" w:rsidR="00BF78F3" w:rsidRDefault="00BF78F3" w:rsidP="0033118A">
      <w:pPr>
        <w:spacing w:after="0" w:line="240" w:lineRule="auto"/>
      </w:pPr>
      <w:r>
        <w:separator/>
      </w:r>
    </w:p>
  </w:footnote>
  <w:footnote w:type="continuationSeparator" w:id="0">
    <w:p w14:paraId="7D44FFC4" w14:textId="77777777" w:rsidR="00BF78F3" w:rsidRDefault="00BF78F3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3FA22" w14:textId="7BD93303" w:rsidR="00CF3213" w:rsidRDefault="00CF3213"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71557D0C" wp14:editId="34B47C65">
          <wp:simplePos x="0" y="0"/>
          <wp:positionH relativeFrom="column">
            <wp:posOffset>4293319</wp:posOffset>
          </wp:positionH>
          <wp:positionV relativeFrom="page">
            <wp:posOffset>422910</wp:posOffset>
          </wp:positionV>
          <wp:extent cx="1698171" cy="52057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7" t="13273" r="3241" b="10779"/>
                  <a:stretch/>
                </pic:blipFill>
                <pic:spPr bwMode="auto">
                  <a:xfrm>
                    <a:off x="0" y="0"/>
                    <a:ext cx="1698171" cy="52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2F67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2650F50C" wp14:editId="5686E802">
          <wp:simplePos x="0" y="0"/>
          <wp:positionH relativeFrom="page">
            <wp:posOffset>10938</wp:posOffset>
          </wp:positionH>
          <wp:positionV relativeFrom="page">
            <wp:posOffset>-4514</wp:posOffset>
          </wp:positionV>
          <wp:extent cx="3017520" cy="1540510"/>
          <wp:effectExtent l="0" t="0" r="0" b="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945" b="6888"/>
                  <a:stretch/>
                </pic:blipFill>
                <pic:spPr bwMode="auto">
                  <a:xfrm>
                    <a:off x="0" y="0"/>
                    <a:ext cx="3017520" cy="15405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F5649"/>
    <w:multiLevelType w:val="hybridMultilevel"/>
    <w:tmpl w:val="490267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744BD"/>
    <w:multiLevelType w:val="hybridMultilevel"/>
    <w:tmpl w:val="7D20C42C"/>
    <w:lvl w:ilvl="0" w:tplc="20163894">
      <w:start w:val="1"/>
      <w:numFmt w:val="lowerLetter"/>
      <w:lvlText w:val="%1)"/>
      <w:lvlJc w:val="left"/>
      <w:pPr>
        <w:ind w:left="1155" w:hanging="360"/>
      </w:pPr>
      <w:rPr>
        <w:rFonts w:hint="default"/>
        <w:b w:val="0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875" w:hanging="360"/>
      </w:pPr>
    </w:lvl>
    <w:lvl w:ilvl="2" w:tplc="0C0A001B" w:tentative="1">
      <w:start w:val="1"/>
      <w:numFmt w:val="lowerRoman"/>
      <w:lvlText w:val="%3."/>
      <w:lvlJc w:val="right"/>
      <w:pPr>
        <w:ind w:left="2595" w:hanging="180"/>
      </w:pPr>
    </w:lvl>
    <w:lvl w:ilvl="3" w:tplc="0C0A000F" w:tentative="1">
      <w:start w:val="1"/>
      <w:numFmt w:val="decimal"/>
      <w:lvlText w:val="%4."/>
      <w:lvlJc w:val="left"/>
      <w:pPr>
        <w:ind w:left="3315" w:hanging="360"/>
      </w:pPr>
    </w:lvl>
    <w:lvl w:ilvl="4" w:tplc="0C0A0019" w:tentative="1">
      <w:start w:val="1"/>
      <w:numFmt w:val="lowerLetter"/>
      <w:lvlText w:val="%5."/>
      <w:lvlJc w:val="left"/>
      <w:pPr>
        <w:ind w:left="4035" w:hanging="360"/>
      </w:pPr>
    </w:lvl>
    <w:lvl w:ilvl="5" w:tplc="0C0A001B" w:tentative="1">
      <w:start w:val="1"/>
      <w:numFmt w:val="lowerRoman"/>
      <w:lvlText w:val="%6."/>
      <w:lvlJc w:val="right"/>
      <w:pPr>
        <w:ind w:left="4755" w:hanging="180"/>
      </w:pPr>
    </w:lvl>
    <w:lvl w:ilvl="6" w:tplc="0C0A000F" w:tentative="1">
      <w:start w:val="1"/>
      <w:numFmt w:val="decimal"/>
      <w:lvlText w:val="%7."/>
      <w:lvlJc w:val="left"/>
      <w:pPr>
        <w:ind w:left="5475" w:hanging="360"/>
      </w:pPr>
    </w:lvl>
    <w:lvl w:ilvl="7" w:tplc="0C0A0019" w:tentative="1">
      <w:start w:val="1"/>
      <w:numFmt w:val="lowerLetter"/>
      <w:lvlText w:val="%8."/>
      <w:lvlJc w:val="left"/>
      <w:pPr>
        <w:ind w:left="6195" w:hanging="360"/>
      </w:pPr>
    </w:lvl>
    <w:lvl w:ilvl="8" w:tplc="0C0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11D7CFC"/>
    <w:multiLevelType w:val="hybridMultilevel"/>
    <w:tmpl w:val="3704026A"/>
    <w:lvl w:ilvl="0" w:tplc="B8E24914">
      <w:start w:val="1"/>
      <w:numFmt w:val="bullet"/>
      <w:lvlText w:val=""/>
      <w:lvlJc w:val="left"/>
      <w:pPr>
        <w:ind w:left="7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" w15:restartNumberingAfterBreak="0">
    <w:nsid w:val="276D3021"/>
    <w:multiLevelType w:val="hybridMultilevel"/>
    <w:tmpl w:val="E3F24B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E2A46"/>
    <w:multiLevelType w:val="hybridMultilevel"/>
    <w:tmpl w:val="01C65FC8"/>
    <w:lvl w:ilvl="0" w:tplc="A08243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85D00"/>
    <w:multiLevelType w:val="hybridMultilevel"/>
    <w:tmpl w:val="50342BA6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704B6"/>
    <w:multiLevelType w:val="hybridMultilevel"/>
    <w:tmpl w:val="D65E5B90"/>
    <w:lvl w:ilvl="0" w:tplc="ABA6AF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4507B"/>
    <w:multiLevelType w:val="multilevel"/>
    <w:tmpl w:val="87F6683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strike w:val="0"/>
      </w:rPr>
    </w:lvl>
    <w:lvl w:ilvl="1">
      <w:start w:val="15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8" w15:restartNumberingAfterBreak="0">
    <w:nsid w:val="568E4679"/>
    <w:multiLevelType w:val="hybridMultilevel"/>
    <w:tmpl w:val="E384BE0A"/>
    <w:lvl w:ilvl="0" w:tplc="B8B0BF2C">
      <w:start w:val="1"/>
      <w:numFmt w:val="upperLetter"/>
      <w:lvlText w:val="%1)."/>
      <w:lvlJc w:val="left"/>
      <w:pPr>
        <w:ind w:left="1146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77D12"/>
    <w:multiLevelType w:val="hybridMultilevel"/>
    <w:tmpl w:val="5D586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10D40"/>
    <w:multiLevelType w:val="hybridMultilevel"/>
    <w:tmpl w:val="0FDE15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46E29"/>
    <w:multiLevelType w:val="hybridMultilevel"/>
    <w:tmpl w:val="0E3A020C"/>
    <w:lvl w:ilvl="0" w:tplc="9370D1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C6DAE"/>
    <w:multiLevelType w:val="hybridMultilevel"/>
    <w:tmpl w:val="D758D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C355E"/>
    <w:multiLevelType w:val="hybridMultilevel"/>
    <w:tmpl w:val="32CC083E"/>
    <w:lvl w:ilvl="0" w:tplc="77BCFC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B450F"/>
    <w:multiLevelType w:val="hybridMultilevel"/>
    <w:tmpl w:val="EC74CA0E"/>
    <w:lvl w:ilvl="0" w:tplc="2A9C1E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557E0"/>
    <w:multiLevelType w:val="multilevel"/>
    <w:tmpl w:val="0AC0BA0A"/>
    <w:lvl w:ilvl="0">
      <w:start w:val="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1"/>
  </w:num>
  <w:num w:numId="5">
    <w:abstractNumId w:val="4"/>
  </w:num>
  <w:num w:numId="6">
    <w:abstractNumId w:val="5"/>
  </w:num>
  <w:num w:numId="7">
    <w:abstractNumId w:val="14"/>
  </w:num>
  <w:num w:numId="8">
    <w:abstractNumId w:val="12"/>
  </w:num>
  <w:num w:numId="9">
    <w:abstractNumId w:val="0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1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21"/>
    <w:rsid w:val="00010C58"/>
    <w:rsid w:val="000154A7"/>
    <w:rsid w:val="000220B6"/>
    <w:rsid w:val="00047D79"/>
    <w:rsid w:val="00071164"/>
    <w:rsid w:val="0007163B"/>
    <w:rsid w:val="000752FA"/>
    <w:rsid w:val="00083BC6"/>
    <w:rsid w:val="000847BA"/>
    <w:rsid w:val="000A0306"/>
    <w:rsid w:val="000A6CBE"/>
    <w:rsid w:val="000B18BA"/>
    <w:rsid w:val="000B4103"/>
    <w:rsid w:val="000C2F27"/>
    <w:rsid w:val="000C612C"/>
    <w:rsid w:val="000D548A"/>
    <w:rsid w:val="000E2E6F"/>
    <w:rsid w:val="000E35E8"/>
    <w:rsid w:val="000F18EC"/>
    <w:rsid w:val="0010141A"/>
    <w:rsid w:val="0010498F"/>
    <w:rsid w:val="00117298"/>
    <w:rsid w:val="00124150"/>
    <w:rsid w:val="00124667"/>
    <w:rsid w:val="001248A7"/>
    <w:rsid w:val="0013104E"/>
    <w:rsid w:val="001353E8"/>
    <w:rsid w:val="00136CF4"/>
    <w:rsid w:val="00137905"/>
    <w:rsid w:val="001425A5"/>
    <w:rsid w:val="001722D7"/>
    <w:rsid w:val="00184194"/>
    <w:rsid w:val="00190DDA"/>
    <w:rsid w:val="001949C5"/>
    <w:rsid w:val="00195CB4"/>
    <w:rsid w:val="0019746C"/>
    <w:rsid w:val="001A670E"/>
    <w:rsid w:val="001B7707"/>
    <w:rsid w:val="001D0510"/>
    <w:rsid w:val="001E39AE"/>
    <w:rsid w:val="001E706C"/>
    <w:rsid w:val="001F0985"/>
    <w:rsid w:val="001F348C"/>
    <w:rsid w:val="001F6198"/>
    <w:rsid w:val="001F7C78"/>
    <w:rsid w:val="001F7D0A"/>
    <w:rsid w:val="00216BCE"/>
    <w:rsid w:val="0022622F"/>
    <w:rsid w:val="00233632"/>
    <w:rsid w:val="00235B81"/>
    <w:rsid w:val="00244494"/>
    <w:rsid w:val="00245EE6"/>
    <w:rsid w:val="00256C3F"/>
    <w:rsid w:val="00256D7B"/>
    <w:rsid w:val="00263D47"/>
    <w:rsid w:val="0026503F"/>
    <w:rsid w:val="002663E1"/>
    <w:rsid w:val="002675DB"/>
    <w:rsid w:val="0028022A"/>
    <w:rsid w:val="0029490B"/>
    <w:rsid w:val="00295DC1"/>
    <w:rsid w:val="0029643D"/>
    <w:rsid w:val="00297010"/>
    <w:rsid w:val="002A55D8"/>
    <w:rsid w:val="002A5A3A"/>
    <w:rsid w:val="002B5570"/>
    <w:rsid w:val="002C397D"/>
    <w:rsid w:val="002C4337"/>
    <w:rsid w:val="002C4F72"/>
    <w:rsid w:val="002D63A3"/>
    <w:rsid w:val="002D786F"/>
    <w:rsid w:val="00311B75"/>
    <w:rsid w:val="00313316"/>
    <w:rsid w:val="003139DA"/>
    <w:rsid w:val="003250C7"/>
    <w:rsid w:val="00327224"/>
    <w:rsid w:val="0033118A"/>
    <w:rsid w:val="003312C9"/>
    <w:rsid w:val="00341740"/>
    <w:rsid w:val="00344E35"/>
    <w:rsid w:val="003545AF"/>
    <w:rsid w:val="00361F89"/>
    <w:rsid w:val="003622DC"/>
    <w:rsid w:val="003817E1"/>
    <w:rsid w:val="0038188F"/>
    <w:rsid w:val="003861DF"/>
    <w:rsid w:val="003A12A2"/>
    <w:rsid w:val="003A1679"/>
    <w:rsid w:val="003B09D3"/>
    <w:rsid w:val="003C03CA"/>
    <w:rsid w:val="003C26F0"/>
    <w:rsid w:val="003D1F3F"/>
    <w:rsid w:val="003E2757"/>
    <w:rsid w:val="003E4191"/>
    <w:rsid w:val="003E47F4"/>
    <w:rsid w:val="003E54F3"/>
    <w:rsid w:val="003F1272"/>
    <w:rsid w:val="003F446D"/>
    <w:rsid w:val="003F6C92"/>
    <w:rsid w:val="00412813"/>
    <w:rsid w:val="0041784D"/>
    <w:rsid w:val="00430A8A"/>
    <w:rsid w:val="00436285"/>
    <w:rsid w:val="00437594"/>
    <w:rsid w:val="0044135D"/>
    <w:rsid w:val="00451E9A"/>
    <w:rsid w:val="0046020D"/>
    <w:rsid w:val="00471FFD"/>
    <w:rsid w:val="004A67C6"/>
    <w:rsid w:val="004B2C86"/>
    <w:rsid w:val="004B5368"/>
    <w:rsid w:val="004B66AC"/>
    <w:rsid w:val="004B77E4"/>
    <w:rsid w:val="004C107F"/>
    <w:rsid w:val="004D0D6E"/>
    <w:rsid w:val="004D65B9"/>
    <w:rsid w:val="004D6779"/>
    <w:rsid w:val="004E1910"/>
    <w:rsid w:val="004E7DEE"/>
    <w:rsid w:val="004F4ECD"/>
    <w:rsid w:val="004F7D53"/>
    <w:rsid w:val="00500115"/>
    <w:rsid w:val="005142A6"/>
    <w:rsid w:val="0051722E"/>
    <w:rsid w:val="0051728A"/>
    <w:rsid w:val="00522EA6"/>
    <w:rsid w:val="005240C0"/>
    <w:rsid w:val="00542F67"/>
    <w:rsid w:val="005453FD"/>
    <w:rsid w:val="00545FA5"/>
    <w:rsid w:val="00546098"/>
    <w:rsid w:val="00546A37"/>
    <w:rsid w:val="00546BB5"/>
    <w:rsid w:val="00563F65"/>
    <w:rsid w:val="00564CB7"/>
    <w:rsid w:val="00567C42"/>
    <w:rsid w:val="00571EEF"/>
    <w:rsid w:val="005750AB"/>
    <w:rsid w:val="005800C2"/>
    <w:rsid w:val="00583ACB"/>
    <w:rsid w:val="00586054"/>
    <w:rsid w:val="005908AC"/>
    <w:rsid w:val="00596A7D"/>
    <w:rsid w:val="005A1365"/>
    <w:rsid w:val="005A46E1"/>
    <w:rsid w:val="005C1764"/>
    <w:rsid w:val="005C28A9"/>
    <w:rsid w:val="005D2789"/>
    <w:rsid w:val="005F11F3"/>
    <w:rsid w:val="005F5151"/>
    <w:rsid w:val="00600BFF"/>
    <w:rsid w:val="00601372"/>
    <w:rsid w:val="006109AB"/>
    <w:rsid w:val="00611A45"/>
    <w:rsid w:val="006305C1"/>
    <w:rsid w:val="00632E69"/>
    <w:rsid w:val="00634FCE"/>
    <w:rsid w:val="0063621B"/>
    <w:rsid w:val="00636E34"/>
    <w:rsid w:val="006602D8"/>
    <w:rsid w:val="006650A3"/>
    <w:rsid w:val="00681F44"/>
    <w:rsid w:val="00683F69"/>
    <w:rsid w:val="00683FC0"/>
    <w:rsid w:val="006A4681"/>
    <w:rsid w:val="006B6FA4"/>
    <w:rsid w:val="006D441C"/>
    <w:rsid w:val="006D45A9"/>
    <w:rsid w:val="006E3224"/>
    <w:rsid w:val="006E7140"/>
    <w:rsid w:val="006F0EEF"/>
    <w:rsid w:val="00701D25"/>
    <w:rsid w:val="00705756"/>
    <w:rsid w:val="007149DC"/>
    <w:rsid w:val="00716621"/>
    <w:rsid w:val="00730EB9"/>
    <w:rsid w:val="00732A00"/>
    <w:rsid w:val="0073421B"/>
    <w:rsid w:val="0074741E"/>
    <w:rsid w:val="00747F7A"/>
    <w:rsid w:val="00752411"/>
    <w:rsid w:val="007535C1"/>
    <w:rsid w:val="00774C1A"/>
    <w:rsid w:val="007A6105"/>
    <w:rsid w:val="007C0EB7"/>
    <w:rsid w:val="007C5D7D"/>
    <w:rsid w:val="007D040E"/>
    <w:rsid w:val="007D2B55"/>
    <w:rsid w:val="00805E6D"/>
    <w:rsid w:val="00807CDE"/>
    <w:rsid w:val="0082460E"/>
    <w:rsid w:val="008267AE"/>
    <w:rsid w:val="0083375B"/>
    <w:rsid w:val="00837F50"/>
    <w:rsid w:val="00847F62"/>
    <w:rsid w:val="00850430"/>
    <w:rsid w:val="00853489"/>
    <w:rsid w:val="00857694"/>
    <w:rsid w:val="00861F99"/>
    <w:rsid w:val="00867726"/>
    <w:rsid w:val="008708E0"/>
    <w:rsid w:val="008817A4"/>
    <w:rsid w:val="0089471B"/>
    <w:rsid w:val="008B32EF"/>
    <w:rsid w:val="008B55BB"/>
    <w:rsid w:val="008C3A50"/>
    <w:rsid w:val="008D06D1"/>
    <w:rsid w:val="008D4A7F"/>
    <w:rsid w:val="008E0F84"/>
    <w:rsid w:val="008E32DC"/>
    <w:rsid w:val="008E3810"/>
    <w:rsid w:val="008E3C21"/>
    <w:rsid w:val="008F7423"/>
    <w:rsid w:val="009021A8"/>
    <w:rsid w:val="00903415"/>
    <w:rsid w:val="00905E74"/>
    <w:rsid w:val="00906811"/>
    <w:rsid w:val="00910FEC"/>
    <w:rsid w:val="009136C4"/>
    <w:rsid w:val="00924967"/>
    <w:rsid w:val="00932824"/>
    <w:rsid w:val="00934345"/>
    <w:rsid w:val="00941D11"/>
    <w:rsid w:val="00952B85"/>
    <w:rsid w:val="00954325"/>
    <w:rsid w:val="0096610F"/>
    <w:rsid w:val="009662BF"/>
    <w:rsid w:val="0096682F"/>
    <w:rsid w:val="00966DA3"/>
    <w:rsid w:val="009674CA"/>
    <w:rsid w:val="009713C0"/>
    <w:rsid w:val="00996B95"/>
    <w:rsid w:val="009A28BE"/>
    <w:rsid w:val="009B12C5"/>
    <w:rsid w:val="009B16E7"/>
    <w:rsid w:val="009C712D"/>
    <w:rsid w:val="009C7213"/>
    <w:rsid w:val="009E11E5"/>
    <w:rsid w:val="009E5BE9"/>
    <w:rsid w:val="009F0B4C"/>
    <w:rsid w:val="009F7DF3"/>
    <w:rsid w:val="00A00ACA"/>
    <w:rsid w:val="00A04B6D"/>
    <w:rsid w:val="00A15D05"/>
    <w:rsid w:val="00A26232"/>
    <w:rsid w:val="00A277A8"/>
    <w:rsid w:val="00A309D3"/>
    <w:rsid w:val="00A31AF0"/>
    <w:rsid w:val="00A33623"/>
    <w:rsid w:val="00A36655"/>
    <w:rsid w:val="00A441B7"/>
    <w:rsid w:val="00A547FC"/>
    <w:rsid w:val="00A66F60"/>
    <w:rsid w:val="00A801AF"/>
    <w:rsid w:val="00A92FE1"/>
    <w:rsid w:val="00AA61A0"/>
    <w:rsid w:val="00AB50E8"/>
    <w:rsid w:val="00AB69C6"/>
    <w:rsid w:val="00AC3ADF"/>
    <w:rsid w:val="00AE0555"/>
    <w:rsid w:val="00AF5EEA"/>
    <w:rsid w:val="00AF5F4A"/>
    <w:rsid w:val="00AF7B4D"/>
    <w:rsid w:val="00B043EA"/>
    <w:rsid w:val="00B11017"/>
    <w:rsid w:val="00B13581"/>
    <w:rsid w:val="00B234F7"/>
    <w:rsid w:val="00B61D46"/>
    <w:rsid w:val="00B67065"/>
    <w:rsid w:val="00B73EA6"/>
    <w:rsid w:val="00B83260"/>
    <w:rsid w:val="00B908E3"/>
    <w:rsid w:val="00B92A34"/>
    <w:rsid w:val="00BA3DE4"/>
    <w:rsid w:val="00BB4C9C"/>
    <w:rsid w:val="00BB6F6D"/>
    <w:rsid w:val="00BB740D"/>
    <w:rsid w:val="00BC120A"/>
    <w:rsid w:val="00BC29AB"/>
    <w:rsid w:val="00BC4FC7"/>
    <w:rsid w:val="00BE24AC"/>
    <w:rsid w:val="00BE351A"/>
    <w:rsid w:val="00BF2E93"/>
    <w:rsid w:val="00BF49D6"/>
    <w:rsid w:val="00BF78F3"/>
    <w:rsid w:val="00C11D3B"/>
    <w:rsid w:val="00C12623"/>
    <w:rsid w:val="00C1332C"/>
    <w:rsid w:val="00C1353C"/>
    <w:rsid w:val="00C13A41"/>
    <w:rsid w:val="00C340A8"/>
    <w:rsid w:val="00C36BD4"/>
    <w:rsid w:val="00C36E6A"/>
    <w:rsid w:val="00C420F2"/>
    <w:rsid w:val="00C44004"/>
    <w:rsid w:val="00C67F3C"/>
    <w:rsid w:val="00C814C2"/>
    <w:rsid w:val="00C82F09"/>
    <w:rsid w:val="00C854AC"/>
    <w:rsid w:val="00C924FF"/>
    <w:rsid w:val="00C94239"/>
    <w:rsid w:val="00C97E4D"/>
    <w:rsid w:val="00CA57D2"/>
    <w:rsid w:val="00CB2073"/>
    <w:rsid w:val="00CB342B"/>
    <w:rsid w:val="00CC0405"/>
    <w:rsid w:val="00CC14E9"/>
    <w:rsid w:val="00CC21C2"/>
    <w:rsid w:val="00CD02BC"/>
    <w:rsid w:val="00CD33FD"/>
    <w:rsid w:val="00CD4883"/>
    <w:rsid w:val="00CD5CA0"/>
    <w:rsid w:val="00CE5F74"/>
    <w:rsid w:val="00CF3213"/>
    <w:rsid w:val="00CF66B0"/>
    <w:rsid w:val="00D0196C"/>
    <w:rsid w:val="00D14C69"/>
    <w:rsid w:val="00D16EE5"/>
    <w:rsid w:val="00D235A4"/>
    <w:rsid w:val="00D2774B"/>
    <w:rsid w:val="00D34177"/>
    <w:rsid w:val="00D51E50"/>
    <w:rsid w:val="00D53620"/>
    <w:rsid w:val="00D6539C"/>
    <w:rsid w:val="00D862EB"/>
    <w:rsid w:val="00D94A1E"/>
    <w:rsid w:val="00DC1C7A"/>
    <w:rsid w:val="00DC25B4"/>
    <w:rsid w:val="00DC26FA"/>
    <w:rsid w:val="00DC3155"/>
    <w:rsid w:val="00DC6137"/>
    <w:rsid w:val="00DE0D6D"/>
    <w:rsid w:val="00DE46DD"/>
    <w:rsid w:val="00DE6599"/>
    <w:rsid w:val="00E11F1E"/>
    <w:rsid w:val="00E12704"/>
    <w:rsid w:val="00E167D0"/>
    <w:rsid w:val="00E203D3"/>
    <w:rsid w:val="00E23373"/>
    <w:rsid w:val="00E3051D"/>
    <w:rsid w:val="00E643EF"/>
    <w:rsid w:val="00E654F8"/>
    <w:rsid w:val="00E73556"/>
    <w:rsid w:val="00E8101A"/>
    <w:rsid w:val="00E81574"/>
    <w:rsid w:val="00E862F7"/>
    <w:rsid w:val="00E9329F"/>
    <w:rsid w:val="00EA47A4"/>
    <w:rsid w:val="00EB2A3E"/>
    <w:rsid w:val="00EB79E6"/>
    <w:rsid w:val="00EC292F"/>
    <w:rsid w:val="00EC648C"/>
    <w:rsid w:val="00EC7C5F"/>
    <w:rsid w:val="00ED0D45"/>
    <w:rsid w:val="00EE20C1"/>
    <w:rsid w:val="00EF1706"/>
    <w:rsid w:val="00EF3E33"/>
    <w:rsid w:val="00EF6491"/>
    <w:rsid w:val="00F10D91"/>
    <w:rsid w:val="00F16487"/>
    <w:rsid w:val="00F16D54"/>
    <w:rsid w:val="00F217D2"/>
    <w:rsid w:val="00F34524"/>
    <w:rsid w:val="00F42A8A"/>
    <w:rsid w:val="00F478A7"/>
    <w:rsid w:val="00F47A36"/>
    <w:rsid w:val="00F51609"/>
    <w:rsid w:val="00F57B54"/>
    <w:rsid w:val="00F64701"/>
    <w:rsid w:val="00F71853"/>
    <w:rsid w:val="00FA1F4D"/>
    <w:rsid w:val="00FA347B"/>
    <w:rsid w:val="00FA756D"/>
    <w:rsid w:val="00FB3E80"/>
    <w:rsid w:val="00FB4788"/>
    <w:rsid w:val="00FB6801"/>
    <w:rsid w:val="00FD3B6B"/>
    <w:rsid w:val="00FE08DE"/>
    <w:rsid w:val="00FF050A"/>
    <w:rsid w:val="00FF1849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B40112"/>
  <w15:chartTrackingRefBased/>
  <w15:docId w15:val="{41C495DF-F9BF-4842-9D8D-A3C6885A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9C5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46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1A670E"/>
    <w:rPr>
      <w:rFonts w:cs="Times New Roman"/>
    </w:rPr>
  </w:style>
  <w:style w:type="paragraph" w:customStyle="1" w:styleId="parrafo">
    <w:name w:val="parraf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rticulo">
    <w:name w:val="articul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magen">
    <w:name w:val="imagen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71662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B50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50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B50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50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50E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50E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64CB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1648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648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16487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817E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817E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3817E1"/>
    <w:rPr>
      <w:vertAlign w:val="superscript"/>
    </w:rPr>
  </w:style>
  <w:style w:type="table" w:customStyle="1" w:styleId="Tablaconcuadrcula2">
    <w:name w:val="Tabla con cuadrícula2"/>
    <w:basedOn w:val="Tablanormal"/>
    <w:next w:val="Tablaconcuadrcula"/>
    <w:rsid w:val="004B77E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C3AD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C3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C3ADF"/>
    <w:rPr>
      <w:b/>
      <w:bCs/>
    </w:rPr>
  </w:style>
  <w:style w:type="character" w:styleId="nfasis">
    <w:name w:val="Emphasis"/>
    <w:basedOn w:val="Fuentedeprrafopredeter"/>
    <w:uiPriority w:val="20"/>
    <w:qFormat/>
    <w:rsid w:val="00AC3ADF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546A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ualdad@carm.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arm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d.familia@carm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m30s\Documents\Plantillas%20personalizadas%20de%20Office\DGMIO+FSE%20(color)%20201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E785C-7994-454E-AB93-6A906A1A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DGMIO+FSE (color) 2019.dotx</Template>
  <TotalTime>21</TotalTime>
  <Pages>6</Pages>
  <Words>1182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PIÑERO MONTAGUT, JOSE JULIAN</dc:creator>
  <cp:keywords/>
  <dc:description/>
  <cp:lastModifiedBy>ROMERO GOTOR, ASCENSION</cp:lastModifiedBy>
  <cp:revision>10</cp:revision>
  <cp:lastPrinted>2024-06-10T10:09:00Z</cp:lastPrinted>
  <dcterms:created xsi:type="dcterms:W3CDTF">2024-06-25T09:53:00Z</dcterms:created>
  <dcterms:modified xsi:type="dcterms:W3CDTF">2026-07-22T10:30:00Z</dcterms:modified>
</cp:coreProperties>
</file>